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E5722" w:rsidRPr="00325E05" w:rsidRDefault="00931088" w:rsidP="00134CD1">
      <w:pPr>
        <w:jc w:val="center"/>
        <w:rPr>
          <w:rFonts w:ascii="Comic Sans MS" w:hAnsi="Comic Sans MS"/>
          <w:sz w:val="96"/>
          <w:lang w:val="de-CH"/>
        </w:rPr>
      </w:pPr>
      <w:r>
        <w:rPr>
          <w:noProof/>
        </w:rPr>
        <w:drawing>
          <wp:anchor distT="0" distB="0" distL="114300" distR="114300" simplePos="0" relativeHeight="251658752" behindDoc="1" locked="0" layoutInCell="1" allowOverlap="1">
            <wp:simplePos x="0" y="0"/>
            <wp:positionH relativeFrom="column">
              <wp:posOffset>-965200</wp:posOffset>
            </wp:positionH>
            <wp:positionV relativeFrom="paragraph">
              <wp:posOffset>-768350</wp:posOffset>
            </wp:positionV>
            <wp:extent cx="8089265" cy="10795000"/>
            <wp:effectExtent l="19050" t="0" r="6985" b="0"/>
            <wp:wrapNone/>
            <wp:docPr id="7" name="Bild 7" descr="Dorfansichtvon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fansichtvonoben"/>
                    <pic:cNvPicPr>
                      <a:picLocks noChangeAspect="1" noChangeArrowheads="1"/>
                    </pic:cNvPicPr>
                  </pic:nvPicPr>
                  <pic:blipFill>
                    <a:blip r:embed="rId7" cstate="print">
                      <a:lum bright="40000" contrast="-60000"/>
                    </a:blip>
                    <a:srcRect/>
                    <a:stretch>
                      <a:fillRect/>
                    </a:stretch>
                  </pic:blipFill>
                  <pic:spPr bwMode="auto">
                    <a:xfrm>
                      <a:off x="0" y="0"/>
                      <a:ext cx="8089265" cy="10795000"/>
                    </a:xfrm>
                    <a:prstGeom prst="rect">
                      <a:avLst/>
                    </a:prstGeom>
                    <a:noFill/>
                    <a:ln w="9525">
                      <a:noFill/>
                      <a:miter lim="800000"/>
                      <a:headEnd/>
                      <a:tailEnd/>
                    </a:ln>
                  </pic:spPr>
                </pic:pic>
              </a:graphicData>
            </a:graphic>
          </wp:anchor>
        </w:drawing>
      </w:r>
    </w:p>
    <w:p w:rsidR="00134CD1" w:rsidRDefault="00134CD1" w:rsidP="00134CD1">
      <w:pPr>
        <w:jc w:val="center"/>
        <w:rPr>
          <w:rFonts w:ascii="Comic Sans MS" w:hAnsi="Comic Sans MS"/>
          <w:sz w:val="96"/>
          <w:lang w:val="de-CH"/>
        </w:rPr>
      </w:pPr>
    </w:p>
    <w:p w:rsidR="00134CD1" w:rsidRDefault="00134CD1" w:rsidP="00134CD1">
      <w:pPr>
        <w:jc w:val="center"/>
        <w:rPr>
          <w:rFonts w:ascii="Comic Sans MS" w:hAnsi="Comic Sans MS"/>
          <w:sz w:val="96"/>
          <w:lang w:val="de-CH"/>
        </w:rPr>
      </w:pPr>
    </w:p>
    <w:p w:rsidR="00134CD1" w:rsidRPr="00F2075D" w:rsidRDefault="00134CD1" w:rsidP="00134CD1">
      <w:pPr>
        <w:jc w:val="center"/>
        <w:rPr>
          <w:rFonts w:ascii="Arial" w:hAnsi="Arial" w:cs="Arial"/>
          <w:color w:val="215868" w:themeColor="accent5" w:themeShade="80"/>
          <w:sz w:val="96"/>
          <w:lang w:val="de-CH"/>
        </w:rPr>
      </w:pPr>
      <w:proofErr w:type="spellStart"/>
      <w:r w:rsidRPr="00F2075D">
        <w:rPr>
          <w:rFonts w:ascii="Arial" w:hAnsi="Arial" w:cs="Arial"/>
          <w:color w:val="215868" w:themeColor="accent5" w:themeShade="80"/>
          <w:sz w:val="96"/>
          <w:lang w:val="de-CH"/>
        </w:rPr>
        <w:t>Kilcherberg</w:t>
      </w:r>
      <w:proofErr w:type="spellEnd"/>
      <w:r w:rsidRPr="00F2075D">
        <w:rPr>
          <w:rFonts w:ascii="Arial" w:hAnsi="Arial" w:cs="Arial"/>
          <w:color w:val="215868" w:themeColor="accent5" w:themeShade="80"/>
          <w:sz w:val="96"/>
          <w:lang w:val="de-CH"/>
        </w:rPr>
        <w:t xml:space="preserve"> – meine Heimatgemeinde</w:t>
      </w:r>
    </w:p>
    <w:p w:rsidR="00134CD1" w:rsidRPr="00F2075D" w:rsidRDefault="00134CD1" w:rsidP="00134CD1">
      <w:pPr>
        <w:jc w:val="center"/>
        <w:rPr>
          <w:rFonts w:ascii="Arial" w:hAnsi="Arial" w:cs="Arial"/>
          <w:sz w:val="36"/>
          <w:lang w:val="de-CH"/>
        </w:rPr>
      </w:pPr>
    </w:p>
    <w:p w:rsidR="00134CD1" w:rsidRPr="00F2075D" w:rsidRDefault="00134CD1" w:rsidP="00134CD1">
      <w:pPr>
        <w:jc w:val="center"/>
        <w:rPr>
          <w:rFonts w:ascii="Arial" w:hAnsi="Arial" w:cs="Arial"/>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Vertiefungsarbeit von</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Anna Muster</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Klasse NN 5 E</w:t>
      </w:r>
    </w:p>
    <w:p w:rsidR="00134CD1" w:rsidRPr="00F2075D" w:rsidRDefault="00134CD1" w:rsidP="00134CD1">
      <w:pPr>
        <w:jc w:val="center"/>
        <w:rPr>
          <w:rFonts w:ascii="Arial" w:hAnsi="Arial" w:cs="Arial"/>
          <w:color w:val="4F6228" w:themeColor="accent3" w:themeShade="80"/>
          <w:sz w:val="36"/>
          <w:lang w:val="de-CH"/>
        </w:rPr>
      </w:pP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Berufsschule Mode und Gestaltung</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10. Dezember 20XX</w:t>
      </w:r>
    </w:p>
    <w:p w:rsidR="00134CD1" w:rsidRPr="009D150C" w:rsidRDefault="00134CD1" w:rsidP="00325E05">
      <w:pPr>
        <w:pStyle w:val="ebHaupkapitel"/>
      </w:pPr>
      <w:r w:rsidRPr="00DC7646">
        <w:br w:type="page"/>
      </w:r>
      <w:r w:rsidRPr="009D150C">
        <w:t>Inhaltsverzeichnis</w:t>
      </w:r>
    </w:p>
    <w:p w:rsidR="00134CD1" w:rsidRPr="00DC7646" w:rsidRDefault="00134CD1" w:rsidP="0023208C">
      <w:pPr>
        <w:pStyle w:val="ebHaupkapitel"/>
        <w:tabs>
          <w:tab w:val="right" w:pos="9356"/>
        </w:tabs>
      </w:pPr>
      <w:r w:rsidRPr="00DC7646">
        <w:t>1</w:t>
      </w:r>
      <w:r w:rsidRPr="00DC7646">
        <w:tab/>
        <w:t>Hauptkapitelüberschrift</w:t>
      </w:r>
      <w:r w:rsidR="0023208C">
        <w:tab/>
        <w:t>1</w:t>
      </w:r>
    </w:p>
    <w:p w:rsidR="00134CD1" w:rsidRPr="00DC7646" w:rsidRDefault="00134CD1" w:rsidP="0023208C">
      <w:pPr>
        <w:pStyle w:val="ebHaupkapitel"/>
        <w:tabs>
          <w:tab w:val="right" w:pos="9356"/>
        </w:tabs>
      </w:pPr>
      <w:r w:rsidRPr="00DC7646">
        <w:t>2</w:t>
      </w:r>
      <w:r w:rsidRPr="00DC7646">
        <w:tab/>
        <w:t>Hauptkapitelüberschrift</w:t>
      </w:r>
      <w:r w:rsidR="0023208C">
        <w:tab/>
        <w:t>1</w:t>
      </w:r>
    </w:p>
    <w:p w:rsidR="00134CD1" w:rsidRPr="00DC7646" w:rsidRDefault="00134CD1" w:rsidP="0023208C">
      <w:pPr>
        <w:pStyle w:val="ebUnterkapitel1Ordnung"/>
        <w:tabs>
          <w:tab w:val="right" w:pos="9356"/>
        </w:tabs>
      </w:pPr>
      <w:r w:rsidRPr="00DC7646">
        <w:t>2.1</w:t>
      </w:r>
      <w:r w:rsidRPr="00DC7646">
        <w:tab/>
        <w:t>Unterkapitelüberschrift erster Ordnung</w:t>
      </w:r>
      <w:r w:rsidR="0023208C">
        <w:tab/>
        <w:t>2</w:t>
      </w:r>
    </w:p>
    <w:p w:rsidR="00134CD1" w:rsidRPr="00DC7646" w:rsidRDefault="00134CD1" w:rsidP="0023208C">
      <w:pPr>
        <w:pStyle w:val="ebUnterkapitel1Ordnung"/>
        <w:tabs>
          <w:tab w:val="right" w:pos="9356"/>
        </w:tabs>
      </w:pPr>
      <w:r w:rsidRPr="00DC7646">
        <w:t>2.2</w:t>
      </w:r>
      <w:r w:rsidRPr="00DC7646">
        <w:tab/>
        <w:t>Unterkapitelüberschrift erster Ordnung</w:t>
      </w:r>
      <w:r w:rsidR="0023208C">
        <w:tab/>
        <w:t>3</w:t>
      </w:r>
    </w:p>
    <w:p w:rsidR="00134CD1" w:rsidRDefault="00134CD1" w:rsidP="0023208C">
      <w:pPr>
        <w:pStyle w:val="ebUntertkapitel2Ordnung"/>
        <w:tabs>
          <w:tab w:val="right" w:pos="9356"/>
        </w:tabs>
      </w:pPr>
      <w:r w:rsidRPr="00325E05">
        <w:t>2.2.1</w:t>
      </w:r>
      <w:r w:rsidRPr="00325E05">
        <w:tab/>
        <w:t>Unterkapitelüberschrift zweiter Ordnung</w:t>
      </w:r>
      <w:r w:rsidR="0023208C">
        <w:tab/>
        <w:t>3</w:t>
      </w:r>
    </w:p>
    <w:p w:rsidR="00134CD1" w:rsidRDefault="00134CD1" w:rsidP="00492006">
      <w:pPr>
        <w:pStyle w:val="ebUnterkapitel1Ordnung"/>
      </w:pPr>
      <w:r>
        <w:t>...</w:t>
      </w:r>
    </w:p>
    <w:p w:rsidR="00134CD1" w:rsidRDefault="00134CD1" w:rsidP="00612B3E">
      <w:pPr>
        <w:pStyle w:val="ebHaupkapitel"/>
        <w:tabs>
          <w:tab w:val="right" w:pos="9356"/>
        </w:tabs>
      </w:pPr>
      <w:r>
        <w:t>8</w:t>
      </w:r>
      <w:r w:rsidRPr="00325E05">
        <w:tab/>
        <w:t>Hauptkapitelüberschrift</w:t>
      </w:r>
      <w:r w:rsidR="00612B3E">
        <w:tab/>
        <w:t>4</w:t>
      </w:r>
    </w:p>
    <w:p w:rsidR="00134CD1" w:rsidRPr="00325E05" w:rsidRDefault="00134CD1" w:rsidP="00612B3E">
      <w:pPr>
        <w:pStyle w:val="ebHaupkapitel"/>
        <w:tabs>
          <w:tab w:val="right" w:pos="9356"/>
        </w:tabs>
      </w:pPr>
      <w:r>
        <w:t>9</w:t>
      </w:r>
      <w:r w:rsidRPr="00325E05">
        <w:tab/>
        <w:t>Hauptkapitelüberschrift</w:t>
      </w:r>
      <w:r w:rsidR="00612B3E">
        <w:tab/>
        <w:t>6</w:t>
      </w:r>
    </w:p>
    <w:p w:rsidR="00492006" w:rsidRDefault="00492006" w:rsidP="00492006">
      <w:pPr>
        <w:pStyle w:val="ebHaupkapitel"/>
      </w:pPr>
    </w:p>
    <w:p w:rsidR="00134CD1" w:rsidRPr="00DC7646" w:rsidRDefault="00134CD1" w:rsidP="00492006">
      <w:pPr>
        <w:pStyle w:val="ebHaupkapitel"/>
        <w:sectPr w:rsidR="00134CD1" w:rsidRPr="00DC7646">
          <w:headerReference w:type="default" r:id="rId8"/>
          <w:footerReference w:type="default" r:id="rId9"/>
          <w:pgSz w:w="11900" w:h="16840"/>
          <w:pgMar w:top="1134" w:right="1134" w:bottom="1134" w:left="1418" w:header="709" w:footer="709" w:gutter="0"/>
          <w:cols w:space="708"/>
        </w:sectPr>
      </w:pPr>
    </w:p>
    <w:p w:rsidR="00134CD1" w:rsidRPr="00325E05" w:rsidRDefault="00134CD1" w:rsidP="00325E05">
      <w:pPr>
        <w:pStyle w:val="ebHaupkapitel"/>
      </w:pPr>
      <w:r w:rsidRPr="00325E05">
        <w:t>1</w:t>
      </w:r>
      <w:r w:rsidRPr="00325E05">
        <w:tab/>
        <w:t>Hauptkapitelüberschrift</w:t>
      </w:r>
    </w:p>
    <w:p w:rsidR="00134CD1" w:rsidRPr="00325E05" w:rsidRDefault="00134CD1" w:rsidP="00134CD1">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134CD1">
      <w:pPr>
        <w:pStyle w:val="ebHaupkapitel"/>
      </w:pPr>
      <w:r w:rsidRPr="00325E05">
        <w:t>2</w:t>
      </w:r>
      <w:r w:rsidRPr="00325E05">
        <w:tab/>
        <w:t>Hauptkapitelüberschrift</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p>
    <w:p w:rsidR="00134CD1" w:rsidRPr="00325E05" w:rsidRDefault="00134CD1" w:rsidP="00134CD1">
      <w:pPr>
        <w:pStyle w:val="ebUnterkapitel1Ordnung"/>
      </w:pPr>
      <w:r w:rsidRPr="00325E05">
        <w:t>2.1</w:t>
      </w:r>
      <w:r w:rsidRPr="00325E05">
        <w:tab/>
        <w:t>Unterkapitelüberschrift erster Ordnung</w:t>
      </w:r>
    </w:p>
    <w:p w:rsidR="00134CD1" w:rsidRPr="00325E05" w:rsidRDefault="00134CD1" w:rsidP="00325E05">
      <w:pPr>
        <w:pStyle w:val="ebLauftext"/>
      </w:pPr>
      <w:r w:rsidRPr="0008201D">
        <w:rPr>
          <w:rFonts w:eastAsia="Arial Unicode MS" w:cs="Arial"/>
        </w:rPr>
        <w:t xml:space="preserve">Dies ist ein Lauftext mit Silbentrennung. Dies ist ein Lauftext mit Silbentrennung. Dies ist ein Lauftext mit Silbentrennung. Dies ist ein Lauftext </w:t>
      </w:r>
      <w:r w:rsidRPr="00325E05">
        <w:t>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134CD1">
      <w:pPr>
        <w:pStyle w:val="ebUnterkapitel1Ordnung"/>
      </w:pPr>
      <w:r w:rsidRPr="00325E05">
        <w:t>2.2</w:t>
      </w:r>
      <w:r w:rsidRPr="00325E05">
        <w:tab/>
        <w:t>Unterkapitelüberschrift erster Ordnung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w:t>
      </w:r>
    </w:p>
    <w:p w:rsidR="00134CD1" w:rsidRPr="00325E05" w:rsidRDefault="00134CD1" w:rsidP="00134CD1">
      <w:pPr>
        <w:pStyle w:val="ebUntertkapitel2Ordnung"/>
      </w:pPr>
      <w:r w:rsidRPr="00325E05">
        <w:t>2.2.1</w:t>
      </w:r>
      <w:r w:rsidRPr="00325E05">
        <w:tab/>
        <w:t>Unterkapitelüberschrift zweiter Ordnung</w:t>
      </w:r>
    </w:p>
    <w:p w:rsidR="00C33EDD" w:rsidRDefault="00931088" w:rsidP="00325E05">
      <w:pPr>
        <w:pStyle w:val="ebLauftext"/>
      </w:pPr>
      <w:r>
        <w:rPr>
          <w:noProof/>
          <w:lang w:val="de-DE"/>
        </w:rPr>
        <w:drawing>
          <wp:anchor distT="0" distB="0" distL="114300" distR="114300" simplePos="0" relativeHeight="251656704" behindDoc="0" locked="0" layoutInCell="1" allowOverlap="0">
            <wp:simplePos x="0" y="0"/>
            <wp:positionH relativeFrom="column">
              <wp:posOffset>3380105</wp:posOffset>
            </wp:positionH>
            <wp:positionV relativeFrom="paragraph">
              <wp:posOffset>1192530</wp:posOffset>
            </wp:positionV>
            <wp:extent cx="2495550" cy="1867535"/>
            <wp:effectExtent l="19050" t="19050" r="19050" b="18415"/>
            <wp:wrapSquare wrapText="bothSides"/>
            <wp:docPr id="2" name="Bild 2" descr="altes_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s_Haus"/>
                    <pic:cNvPicPr>
                      <a:picLocks noChangeAspect="1" noChangeArrowheads="1"/>
                    </pic:cNvPicPr>
                  </pic:nvPicPr>
                  <pic:blipFill>
                    <a:blip r:embed="rId10" cstate="print"/>
                    <a:srcRect/>
                    <a:stretch>
                      <a:fillRect/>
                    </a:stretch>
                  </pic:blipFill>
                  <pic:spPr bwMode="auto">
                    <a:xfrm>
                      <a:off x="0" y="0"/>
                      <a:ext cx="2495550" cy="1867535"/>
                    </a:xfrm>
                    <a:prstGeom prst="rect">
                      <a:avLst/>
                    </a:prstGeom>
                    <a:noFill/>
                    <a:ln w="9525">
                      <a:solidFill>
                        <a:srgbClr val="BFBFBF"/>
                      </a:solidFill>
                      <a:miter lim="800000"/>
                      <a:headEnd/>
                      <a:tailEnd/>
                    </a:ln>
                  </pic:spPr>
                </pic:pic>
              </a:graphicData>
            </a:graphic>
          </wp:anchor>
        </w:drawing>
      </w:r>
      <w:r w:rsidR="00134CD1"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134CD1" w:rsidRPr="00325E05">
        <w:t>n</w:t>
      </w:r>
      <w:r w:rsidR="00134CD1" w:rsidRPr="00325E05">
        <w:t>nung. Dies ist ein Lauftext mit Silbentrennung.</w:t>
      </w:r>
      <w:r w:rsidR="00134CD1" w:rsidRPr="00387023">
        <w:t xml:space="preserve"> </w:t>
      </w:r>
      <w:r w:rsidR="00134CD1" w:rsidRPr="00325E05">
        <w:t>Dies ist ein Lauftext mit Silbentrennung. Dies ist ein Lauftext mit Silbentrennung. Dies ist ein Lauftext mit Silbentrennung. Dies ist ein Lauftext mit Silbentrennung. Dies ist ein Lauftext mit Silbentrennung. Dies ist ein Lauftext mit Silbentre</w:t>
      </w:r>
      <w:r w:rsidR="00134CD1" w:rsidRPr="00325E05">
        <w:t>n</w:t>
      </w:r>
      <w:r w:rsidR="00134CD1" w:rsidRPr="00325E05">
        <w:t>nung. Dies ist ein Lauftext mit Silbentrennung. Dies ist ein Lauftext mit Silbentrennung.</w:t>
      </w:r>
      <w:r w:rsidR="00134CD1" w:rsidRPr="00387023">
        <w:t xml:space="preserve"> </w:t>
      </w:r>
      <w:r w:rsidR="00134CD1" w:rsidRPr="00325E05">
        <w:t>Dies ist ein Lauftext mit Silbentrennung. Dies ist ein Lauftext mit Silbentrennung. Dies ist ein Lauftext mit Silbe</w:t>
      </w:r>
      <w:r w:rsidR="00134CD1" w:rsidRPr="00325E05">
        <w:t>n</w:t>
      </w:r>
      <w:r w:rsidR="00134CD1" w:rsidRPr="00325E05">
        <w:t xml:space="preserve">trennung. Dies ist ein Lauftext mit Silbentrennung. </w:t>
      </w:r>
    </w:p>
    <w:p w:rsidR="00134CD1" w:rsidRPr="00325E05" w:rsidRDefault="00134CD1" w:rsidP="00325E05">
      <w:pPr>
        <w:pStyle w:val="ebLauftext"/>
      </w:pPr>
      <w:r w:rsidRPr="00325E05">
        <w:t>Dies ist ein Lauftext mit Silbentrennung. Dies ist ein Lauftext mit Silbentrennung. Dies ist ein Lau</w:t>
      </w:r>
      <w:r w:rsidRPr="00325E05">
        <w:t>f</w:t>
      </w:r>
      <w:r w:rsidRPr="00325E05">
        <w:t>text mit Silbentrennung. Dies ist ein Lauftext mit Si</w:t>
      </w:r>
      <w:r w:rsidRPr="00325E05">
        <w:t>l</w:t>
      </w:r>
      <w:r w:rsidRPr="00325E05">
        <w:t>bentrennung.</w:t>
      </w:r>
      <w:r w:rsidRPr="00387023">
        <w:t xml:space="preserve"> </w:t>
      </w:r>
      <w:r w:rsidRPr="00325E05">
        <w:t>Dies ist ein Lauftext mit Silbentre</w:t>
      </w:r>
      <w:r w:rsidRPr="00325E05">
        <w:t>n</w:t>
      </w:r>
      <w:r w:rsidRPr="00325E05">
        <w:t xml:space="preserve">nung. </w:t>
      </w:r>
    </w:p>
    <w:p w:rsidR="00134CD1" w:rsidRDefault="00F42A17" w:rsidP="00325E05">
      <w:pPr>
        <w:pStyle w:val="ebLauftext"/>
      </w:pPr>
      <w:r w:rsidRPr="00F42A17">
        <w:rPr>
          <w:noProof/>
        </w:rPr>
        <w:pict>
          <v:shapetype id="_x0000_t202" coordsize="21600,21600" o:spt="202" path="m0,0l0,21600,21600,21600,21600,0xe">
            <v:stroke joinstyle="miter"/>
            <v:path gradientshapeok="t" o:connecttype="rect"/>
          </v:shapetype>
          <v:shape id="_x0000_s1027" type="#_x0000_t202" style="position:absolute;left:0;text-align:left;margin-left:266.15pt;margin-top:51.15pt;width:198pt;height:13.05pt;z-index:251657728;mso-wrap-edited:f" wrapcoords="0 0 21600 0 21600 21600 0 21600 0 0" filled="f" stroked="f">
            <v:fill o:detectmouseclick="t"/>
            <v:textbox inset="0,0,0,0">
              <w:txbxContent>
                <w:p w:rsidR="00134CD1" w:rsidRPr="00C33EDD" w:rsidRDefault="00134CD1" w:rsidP="00134CD1">
                  <w:pPr>
                    <w:pStyle w:val="Beschriftung"/>
                    <w:rPr>
                      <w:rFonts w:ascii="Arial" w:hAnsi="Arial" w:cs="Arial"/>
                      <w:sz w:val="18"/>
                    </w:rPr>
                  </w:pPr>
                  <w:r w:rsidRPr="00C33EDD">
                    <w:rPr>
                      <w:rFonts w:ascii="Arial" w:hAnsi="Arial" w:cs="Arial"/>
                      <w:sz w:val="18"/>
                    </w:rPr>
                    <w:t xml:space="preserve">Türe beim ältesten Haus in </w:t>
                  </w:r>
                  <w:proofErr w:type="spellStart"/>
                  <w:r w:rsidRPr="00C33EDD">
                    <w:rPr>
                      <w:rFonts w:ascii="Arial" w:hAnsi="Arial" w:cs="Arial"/>
                      <w:sz w:val="18"/>
                    </w:rPr>
                    <w:t>Kilcherberg</w:t>
                  </w:r>
                  <w:proofErr w:type="spellEnd"/>
                </w:p>
              </w:txbxContent>
            </v:textbox>
            <w10:wrap type="tight"/>
          </v:shape>
        </w:pict>
      </w:r>
      <w:r w:rsidR="00134CD1" w:rsidRPr="00325E05">
        <w:t>Dies ist ein Lauftext mit Silbentrennung. Dies ist ein Lauftext mit Silbentrennung. Dies ist ein Lau</w:t>
      </w:r>
      <w:r w:rsidR="00134CD1" w:rsidRPr="00325E05">
        <w:t>f</w:t>
      </w:r>
      <w:r w:rsidR="00134CD1" w:rsidRPr="00325E05">
        <w:t>text mit Si</w:t>
      </w:r>
      <w:r w:rsidR="00C91A07">
        <w:t>l</w:t>
      </w:r>
      <w:r w:rsidR="00134CD1" w:rsidRPr="00325E05">
        <w:t>bentrennung. Dies ist ein Lauftext mit Si</w:t>
      </w:r>
      <w:r w:rsidR="00134CD1" w:rsidRPr="00325E05">
        <w:t>l</w:t>
      </w:r>
      <w:r w:rsidR="00134CD1" w:rsidRPr="00325E05">
        <w:t>bentrennung. Dies ist ein Lauftext mit Silbentre</w:t>
      </w:r>
      <w:r w:rsidR="00134CD1" w:rsidRPr="00325E05">
        <w:t>n</w:t>
      </w:r>
      <w:r w:rsidR="00134CD1" w:rsidRPr="00325E05">
        <w:t>nung. Dies ist ein Lauftext mit Silbentrennung. Dies ist ein Lauftext mit Silbentrennung. Dies ist ein Lau</w:t>
      </w:r>
      <w:r w:rsidR="00134CD1" w:rsidRPr="00325E05">
        <w:t>f</w:t>
      </w:r>
      <w:r w:rsidR="00134CD1" w:rsidRPr="00325E05">
        <w:t>text mit Silbentrennung.</w:t>
      </w:r>
      <w:r w:rsidR="00134CD1" w:rsidRPr="00387023">
        <w:t xml:space="preserve"> </w:t>
      </w:r>
      <w:r w:rsidR="00134CD1" w:rsidRPr="00325E05">
        <w:t>Dies ist ein Lauftext mit Si</w:t>
      </w:r>
      <w:r w:rsidR="00134CD1" w:rsidRPr="00325E05">
        <w:t>l</w:t>
      </w:r>
      <w:r w:rsidR="00134CD1" w:rsidRPr="00325E05">
        <w:t>bentrennung. Dies ist ein Lauftext mit Silbe</w:t>
      </w:r>
      <w:r w:rsidR="00134CD1" w:rsidRPr="00325E05">
        <w:t>n</w:t>
      </w:r>
      <w:r w:rsidR="00134CD1" w:rsidRPr="00325E05">
        <w:t>tre</w:t>
      </w:r>
      <w:r w:rsidR="00134CD1" w:rsidRPr="00325E05">
        <w:t>n</w:t>
      </w:r>
      <w:r w:rsidR="00134CD1" w:rsidRPr="00325E05">
        <w:t>nung. Dies ist ein Lauftext mit Silbentrennung. Dies ist ein Lauftext mit Silbentrennung. Dies ist ein Lauftext mit Silbentrennung. Dies ist ein Lauftext mit Si</w:t>
      </w:r>
      <w:r w:rsidR="00134CD1" w:rsidRPr="00325E05">
        <w:t>l</w:t>
      </w:r>
      <w:r w:rsidR="00134CD1" w:rsidRPr="00325E05">
        <w:t>bentrennung.</w:t>
      </w:r>
    </w:p>
    <w:p w:rsidR="00134CD1" w:rsidRDefault="00134CD1" w:rsidP="00325E05">
      <w:pPr>
        <w:pStyle w:val="ebLauftext"/>
      </w:pPr>
    </w:p>
    <w:p w:rsidR="00134CD1" w:rsidRDefault="00134CD1" w:rsidP="00325E05">
      <w:pPr>
        <w:pStyle w:val="ebLauftext"/>
      </w:pPr>
      <w:r>
        <w:t>...</w:t>
      </w:r>
    </w:p>
    <w:p w:rsidR="00134CD1" w:rsidRDefault="00134CD1" w:rsidP="00325E05">
      <w:pPr>
        <w:pStyle w:val="ebLauftext"/>
      </w:pPr>
    </w:p>
    <w:p w:rsidR="00134CD1" w:rsidRPr="00325E05" w:rsidRDefault="00134CD1" w:rsidP="00134CD1">
      <w:pPr>
        <w:pStyle w:val="ebHaupkapitel"/>
      </w:pPr>
      <w:r>
        <w:t>8</w:t>
      </w:r>
      <w:r w:rsidRPr="00325E05">
        <w:tab/>
        <w:t>Hauptkapitelüberschrift</w:t>
      </w:r>
    </w:p>
    <w:p w:rsidR="00134CD1" w:rsidRDefault="00134CD1" w:rsidP="00134CD1">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w:t>
      </w:r>
    </w:p>
    <w:p w:rsidR="00134CD1" w:rsidRPr="00325E05" w:rsidRDefault="00134CD1" w:rsidP="00134CD1">
      <w:pPr>
        <w:pStyle w:val="ebHaupkapitel"/>
      </w:pPr>
      <w:r>
        <w:br w:type="page"/>
        <w:t>9</w:t>
      </w:r>
      <w:r w:rsidRPr="00325E05">
        <w:tab/>
        <w:t>Hauptkapitelüberschrift</w:t>
      </w:r>
    </w:p>
    <w:p w:rsidR="00134CD1" w:rsidRDefault="00134CD1" w:rsidP="00134CD1">
      <w:pPr>
        <w:pStyle w:val="ebLiteraturverz"/>
      </w:pPr>
      <w:proofErr w:type="spellStart"/>
      <w:r>
        <w:t>Küng</w:t>
      </w:r>
      <w:proofErr w:type="spellEnd"/>
      <w:r>
        <w:t xml:space="preserve"> Rudolf, Die Geschichte der Gemeinden des Bezirkes </w:t>
      </w:r>
      <w:proofErr w:type="spellStart"/>
      <w:r>
        <w:t>Kilcherberg</w:t>
      </w:r>
      <w:proofErr w:type="spellEnd"/>
      <w:r>
        <w:t>, Bern 2001</w:t>
      </w:r>
    </w:p>
    <w:p w:rsidR="00134CD1" w:rsidRDefault="00134CD1" w:rsidP="00134CD1">
      <w:pPr>
        <w:pStyle w:val="ebLiteraturverz"/>
      </w:pPr>
      <w:r>
        <w:t>www.kilcher</w:t>
      </w:r>
      <w:r w:rsidRPr="001C3383">
        <w:t>berg.ch</w:t>
      </w:r>
    </w:p>
    <w:p w:rsidR="00134CD1" w:rsidRDefault="00134CD1" w:rsidP="00134CD1">
      <w:pPr>
        <w:pStyle w:val="ebLiteraturverz"/>
      </w:pPr>
      <w:r>
        <w:t xml:space="preserve">Brunner Simone, Gewerbe und Landwirtschaft in </w:t>
      </w:r>
      <w:proofErr w:type="spellStart"/>
      <w:r>
        <w:t>Kilcherberg</w:t>
      </w:r>
      <w:proofErr w:type="spellEnd"/>
      <w:r>
        <w:t xml:space="preserve">, Bümpliz 2005 </w:t>
      </w:r>
    </w:p>
    <w:p w:rsidR="00134CD1" w:rsidRDefault="00134CD1" w:rsidP="00134CD1">
      <w:pPr>
        <w:pStyle w:val="ebLiteraturverz"/>
      </w:pPr>
      <w:r>
        <w:t>...</w:t>
      </w:r>
    </w:p>
    <w:sectPr w:rsidR="00134CD1" w:rsidSect="00134CD1">
      <w:headerReference w:type="default" r:id="rId11"/>
      <w:footerReference w:type="default" r:id="rId12"/>
      <w:pgSz w:w="11900" w:h="16840"/>
      <w:pgMar w:top="1134" w:right="1134" w:bottom="1134" w:left="1418" w:header="709" w:footer="709" w:gutter="0"/>
      <w:pgNumType w:start="1"/>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36C69" w:rsidRDefault="00736C69">
      <w:r>
        <w:separator/>
      </w:r>
    </w:p>
  </w:endnote>
  <w:endnote w:type="continuationSeparator" w:id="1">
    <w:p w:rsidR="00736C69" w:rsidRDefault="00736C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radeGothic LT Light">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34CD1" w:rsidRDefault="00134CD1" w:rsidP="00134CD1">
    <w:pPr>
      <w:pStyle w:val="Fuzeile"/>
      <w:tabs>
        <w:tab w:val="clear" w:pos="4536"/>
        <w:tab w:val="clear" w:pos="9072"/>
        <w:tab w:val="right" w:pos="9356"/>
      </w:tabs>
    </w:pPr>
    <w:r>
      <w:tab/>
    </w:r>
    <w:r>
      <w:tab/>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34CD1" w:rsidRPr="00C33EDD" w:rsidRDefault="00134CD1" w:rsidP="00134CD1">
    <w:pPr>
      <w:pStyle w:val="Fuzeile"/>
      <w:tabs>
        <w:tab w:val="clear" w:pos="4536"/>
        <w:tab w:val="clear" w:pos="9072"/>
        <w:tab w:val="right" w:pos="9356"/>
      </w:tabs>
      <w:rPr>
        <w:rFonts w:ascii="Arial" w:hAnsi="Arial" w:cs="Arial"/>
        <w:sz w:val="22"/>
      </w:rPr>
    </w:pPr>
    <w:r w:rsidRPr="00C33EDD">
      <w:rPr>
        <w:rFonts w:ascii="Arial" w:hAnsi="Arial" w:cs="Arial"/>
        <w:sz w:val="22"/>
      </w:rPr>
      <w:t>Berufsschule Mode und Gestaltung</w:t>
    </w:r>
    <w:r w:rsidRPr="00C33EDD">
      <w:rPr>
        <w:rFonts w:ascii="Arial" w:hAnsi="Arial" w:cs="Arial"/>
      </w:rPr>
      <w:tab/>
    </w:r>
    <w:r w:rsidRPr="00C33EDD">
      <w:rPr>
        <w:rFonts w:ascii="Arial" w:hAnsi="Arial" w:cs="Arial"/>
        <w:sz w:val="22"/>
      </w:rPr>
      <w:t xml:space="preserve">Seite </w:t>
    </w:r>
    <w:r w:rsidR="00F42A17" w:rsidRPr="00C33EDD">
      <w:rPr>
        <w:rStyle w:val="Seitenzahl"/>
        <w:rFonts w:ascii="Arial" w:hAnsi="Arial" w:cs="Arial"/>
      </w:rPr>
      <w:fldChar w:fldCharType="begin"/>
    </w:r>
    <w:r w:rsidRPr="00C33EDD">
      <w:rPr>
        <w:rStyle w:val="Seitenzahl"/>
        <w:rFonts w:ascii="Arial" w:hAnsi="Arial" w:cs="Arial"/>
      </w:rPr>
      <w:instrText xml:space="preserve"> </w:instrText>
    </w:r>
    <w:r w:rsidR="00CE5722" w:rsidRPr="00C33EDD">
      <w:rPr>
        <w:rStyle w:val="Seitenzahl"/>
        <w:rFonts w:ascii="Arial" w:hAnsi="Arial" w:cs="Arial"/>
      </w:rPr>
      <w:instrText>PAGE</w:instrText>
    </w:r>
    <w:r w:rsidRPr="00C33EDD">
      <w:rPr>
        <w:rStyle w:val="Seitenzahl"/>
        <w:rFonts w:ascii="Arial" w:hAnsi="Arial" w:cs="Arial"/>
      </w:rPr>
      <w:instrText xml:space="preserve"> </w:instrText>
    </w:r>
    <w:r w:rsidR="00F42A17" w:rsidRPr="00C33EDD">
      <w:rPr>
        <w:rStyle w:val="Seitenzahl"/>
        <w:rFonts w:ascii="Arial" w:hAnsi="Arial" w:cs="Arial"/>
      </w:rPr>
      <w:fldChar w:fldCharType="separate"/>
    </w:r>
    <w:r w:rsidR="00492006">
      <w:rPr>
        <w:rStyle w:val="Seitenzahl"/>
        <w:rFonts w:ascii="Arial" w:hAnsi="Arial" w:cs="Arial"/>
        <w:noProof/>
      </w:rPr>
      <w:t>1</w:t>
    </w:r>
    <w:r w:rsidR="00F42A17" w:rsidRPr="00C33EDD">
      <w:rPr>
        <w:rStyle w:val="Seitenzahl"/>
        <w:rFonts w:ascii="Arial" w:hAnsi="Arial" w:cs="Arial"/>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36C69" w:rsidRDefault="00736C69">
      <w:r>
        <w:separator/>
      </w:r>
    </w:p>
  </w:footnote>
  <w:footnote w:type="continuationSeparator" w:id="1">
    <w:p w:rsidR="00736C69" w:rsidRDefault="00736C69">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34CD1" w:rsidRPr="00D55595" w:rsidRDefault="00134CD1" w:rsidP="00134CD1">
    <w:pPr>
      <w:pStyle w:val="Kopfzeile"/>
      <w:tabs>
        <w:tab w:val="clear" w:pos="4536"/>
        <w:tab w:val="clear" w:pos="9072"/>
        <w:tab w:val="right" w:pos="9356"/>
      </w:tabs>
      <w:rPr>
        <w:rFonts w:ascii="TradeGothic LT Light" w:hAnsi="TradeGothic LT Light"/>
        <w:sz w:val="22"/>
      </w:rPr>
    </w:pPr>
    <w:r w:rsidRPr="00D55595">
      <w:rPr>
        <w:rFonts w:ascii="TradeGothic LT Light" w:hAnsi="TradeGothic LT Light"/>
        <w:sz w:val="22"/>
      </w:rPr>
      <w:tab/>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34CD1" w:rsidRPr="00D55595" w:rsidRDefault="00134CD1" w:rsidP="00134CD1">
    <w:pPr>
      <w:pStyle w:val="Kopfzeile"/>
      <w:tabs>
        <w:tab w:val="clear" w:pos="4536"/>
        <w:tab w:val="clear" w:pos="9072"/>
        <w:tab w:val="right" w:pos="9356"/>
      </w:tabs>
      <w:rPr>
        <w:rFonts w:ascii="TradeGothic LT Light" w:hAnsi="TradeGothic LT Light"/>
        <w:sz w:val="22"/>
      </w:rPr>
    </w:pPr>
    <w:r w:rsidRPr="00C33EDD">
      <w:rPr>
        <w:rFonts w:ascii="Arial" w:hAnsi="Arial" w:cs="Arial"/>
        <w:sz w:val="22"/>
      </w:rPr>
      <w:t xml:space="preserve">VA von </w:t>
    </w:r>
    <w:r w:rsidR="00066584">
      <w:rPr>
        <w:rFonts w:ascii="Arial" w:hAnsi="Arial" w:cs="Arial"/>
        <w:sz w:val="22"/>
      </w:rPr>
      <w:t>Anna</w:t>
    </w:r>
    <w:r w:rsidRPr="00C33EDD">
      <w:rPr>
        <w:rFonts w:ascii="Arial" w:hAnsi="Arial" w:cs="Arial"/>
        <w:sz w:val="22"/>
      </w:rPr>
      <w:t xml:space="preserve"> Muster</w:t>
    </w:r>
    <w:r w:rsidRPr="00D55595">
      <w:rPr>
        <w:rFonts w:ascii="TradeGothic LT Light" w:hAnsi="TradeGothic LT Light"/>
        <w:sz w:val="22"/>
      </w:rPr>
      <w:tab/>
    </w:r>
    <w:proofErr w:type="spellStart"/>
    <w:r w:rsidRPr="00C33EDD">
      <w:rPr>
        <w:rFonts w:ascii="Arial" w:hAnsi="Arial" w:cs="Arial"/>
        <w:sz w:val="22"/>
      </w:rPr>
      <w:t>Kilcherberg</w:t>
    </w:r>
    <w:proofErr w:type="spellEnd"/>
    <w:r w:rsidR="0075244A">
      <w:rPr>
        <w:rFonts w:ascii="Arial" w:hAnsi="Arial" w:cs="Arial"/>
        <w:sz w:val="22"/>
      </w:rPr>
      <w:t xml:space="preserve"> </w:t>
    </w:r>
    <w:r w:rsidR="00227C93">
      <w:rPr>
        <w:rFonts w:ascii="Arial" w:hAnsi="Arial" w:cs="Arial"/>
        <w:sz w:val="22"/>
      </w:rPr>
      <w:t>–</w:t>
    </w:r>
    <w:r w:rsidRPr="00C33EDD">
      <w:rPr>
        <w:rFonts w:ascii="Arial" w:hAnsi="Arial" w:cs="Arial"/>
        <w:sz w:val="22"/>
      </w:rPr>
      <w:t xml:space="preserve"> meine Heimatgemeinde</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AB0E22"/>
    <w:multiLevelType w:val="hybridMultilevel"/>
    <w:tmpl w:val="02CA65B2"/>
    <w:lvl w:ilvl="0" w:tplc="E1B89F8A">
      <w:start w:val="1"/>
      <w:numFmt w:val="decimal"/>
      <w:lvlText w:val="%1"/>
      <w:lvlJc w:val="left"/>
      <w:pPr>
        <w:tabs>
          <w:tab w:val="num" w:pos="920"/>
        </w:tabs>
        <w:ind w:left="920" w:hanging="5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doNotTrackMoves/>
  <w:defaultTabStop w:val="709"/>
  <w:autoHyphenation/>
  <w:hyphenationZone w:val="284"/>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strokecolor="none [2412]"/>
    </o:shapedefaults>
  </w:hdrShapeDefaults>
  <w:footnotePr>
    <w:footnote w:id="0"/>
    <w:footnote w:id="1"/>
  </w:footnotePr>
  <w:endnotePr>
    <w:endnote w:id="0"/>
    <w:endnote w:id="1"/>
  </w:endnotePr>
  <w:compat/>
  <w:rsids>
    <w:rsidRoot w:val="00884476"/>
    <w:rsid w:val="00066584"/>
    <w:rsid w:val="0008201D"/>
    <w:rsid w:val="00134CD1"/>
    <w:rsid w:val="001D3AAD"/>
    <w:rsid w:val="00227C93"/>
    <w:rsid w:val="0023208C"/>
    <w:rsid w:val="00256BBE"/>
    <w:rsid w:val="002F478F"/>
    <w:rsid w:val="003266F8"/>
    <w:rsid w:val="00492006"/>
    <w:rsid w:val="00612B3E"/>
    <w:rsid w:val="00661BD0"/>
    <w:rsid w:val="0072031B"/>
    <w:rsid w:val="00723E99"/>
    <w:rsid w:val="00736C69"/>
    <w:rsid w:val="0075244A"/>
    <w:rsid w:val="007D3363"/>
    <w:rsid w:val="008128F6"/>
    <w:rsid w:val="00884476"/>
    <w:rsid w:val="009124BC"/>
    <w:rsid w:val="00921673"/>
    <w:rsid w:val="00931088"/>
    <w:rsid w:val="009D150C"/>
    <w:rsid w:val="009F6C67"/>
    <w:rsid w:val="00A94A55"/>
    <w:rsid w:val="00B23BD4"/>
    <w:rsid w:val="00C33EDD"/>
    <w:rsid w:val="00C91A07"/>
    <w:rsid w:val="00CE5722"/>
    <w:rsid w:val="00CF4E98"/>
    <w:rsid w:val="00D9725E"/>
    <w:rsid w:val="00DE76DE"/>
    <w:rsid w:val="00E350D8"/>
    <w:rsid w:val="00F10064"/>
    <w:rsid w:val="00F2075D"/>
    <w:rsid w:val="00F42A17"/>
    <w:rsid w:val="00FD2878"/>
  </w:rsids>
  <m:mathPr>
    <m:mathFont m:val="Century Schoolbook"/>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24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2A17"/>
    <w:rPr>
      <w:sz w:val="24"/>
      <w:szCs w:val="24"/>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rsid w:val="00D55595"/>
    <w:pPr>
      <w:tabs>
        <w:tab w:val="center" w:pos="4536"/>
        <w:tab w:val="right" w:pos="9072"/>
      </w:tabs>
    </w:pPr>
  </w:style>
  <w:style w:type="paragraph" w:styleId="Fuzeile">
    <w:name w:val="footer"/>
    <w:basedOn w:val="Standard"/>
    <w:semiHidden/>
    <w:rsid w:val="00D55595"/>
    <w:pPr>
      <w:tabs>
        <w:tab w:val="center" w:pos="4536"/>
        <w:tab w:val="right" w:pos="9072"/>
      </w:tabs>
    </w:pPr>
  </w:style>
  <w:style w:type="character" w:styleId="Seitenzahl">
    <w:name w:val="page number"/>
    <w:basedOn w:val="Absatzstandardschriftart"/>
    <w:rsid w:val="00325E05"/>
    <w:rPr>
      <w:rFonts w:ascii="TradeGothic LT Light" w:hAnsi="TradeGothic LT Light"/>
      <w:sz w:val="22"/>
    </w:rPr>
  </w:style>
  <w:style w:type="character" w:styleId="Zeilennummer">
    <w:name w:val="line number"/>
    <w:basedOn w:val="Absatzstandardschriftart"/>
    <w:rsid w:val="00D55595"/>
  </w:style>
  <w:style w:type="paragraph" w:customStyle="1" w:styleId="ebUnterkapitel1Ordnung">
    <w:name w:val="eb_Unterkapitel 1. Ordnung"/>
    <w:next w:val="ebLauftext"/>
    <w:rsid w:val="00661BD0"/>
    <w:pPr>
      <w:keepNext/>
      <w:keepLines/>
      <w:suppressAutoHyphens/>
      <w:spacing w:before="120" w:after="120"/>
      <w:ind w:left="709" w:hanging="709"/>
    </w:pPr>
    <w:rPr>
      <w:rFonts w:ascii="Arial" w:hAnsi="Arial"/>
      <w:b/>
      <w:sz w:val="24"/>
      <w:szCs w:val="24"/>
      <w:lang w:val="de-CH"/>
    </w:rPr>
  </w:style>
  <w:style w:type="paragraph" w:customStyle="1" w:styleId="ebHaupkapitel">
    <w:name w:val="eb_Haupkapitel"/>
    <w:next w:val="ebLauftext"/>
    <w:rsid w:val="002F478F"/>
    <w:pPr>
      <w:keepNext/>
      <w:keepLines/>
      <w:suppressAutoHyphens/>
      <w:spacing w:before="240" w:after="240"/>
      <w:ind w:left="709" w:hanging="709"/>
    </w:pPr>
    <w:rPr>
      <w:rFonts w:ascii="Arial" w:hAnsi="Arial"/>
      <w:b/>
      <w:sz w:val="28"/>
      <w:szCs w:val="24"/>
      <w:lang w:val="de-CH"/>
    </w:rPr>
  </w:style>
  <w:style w:type="paragraph" w:customStyle="1" w:styleId="ebLauftext">
    <w:name w:val="eb_Lauftext"/>
    <w:rsid w:val="003266F8"/>
    <w:pPr>
      <w:spacing w:after="60"/>
      <w:ind w:firstLine="709"/>
    </w:pPr>
    <w:rPr>
      <w:rFonts w:ascii="Arial" w:hAnsi="Arial"/>
      <w:sz w:val="22"/>
      <w:szCs w:val="24"/>
      <w:lang w:val="de-CH"/>
    </w:rPr>
  </w:style>
  <w:style w:type="paragraph" w:customStyle="1" w:styleId="ebUntertkapitel2Ordnung">
    <w:name w:val="eb_Untertkapitel 2. Ordnung"/>
    <w:next w:val="ebLauftext"/>
    <w:rsid w:val="00661BD0"/>
    <w:pPr>
      <w:keepNext/>
      <w:keepLines/>
      <w:suppressAutoHyphens/>
      <w:spacing w:before="60" w:after="60"/>
      <w:ind w:left="709" w:hanging="709"/>
    </w:pPr>
    <w:rPr>
      <w:rFonts w:ascii="Arial" w:hAnsi="Arial"/>
      <w:b/>
      <w:sz w:val="22"/>
      <w:szCs w:val="24"/>
      <w:lang w:val="de-CH"/>
    </w:rPr>
  </w:style>
  <w:style w:type="paragraph" w:styleId="Beschriftung">
    <w:name w:val="caption"/>
    <w:basedOn w:val="Standard"/>
    <w:next w:val="Standard"/>
    <w:uiPriority w:val="35"/>
    <w:qFormat/>
    <w:rsid w:val="007738BD"/>
    <w:rPr>
      <w:b/>
      <w:bCs/>
      <w:sz w:val="20"/>
      <w:szCs w:val="20"/>
    </w:rPr>
  </w:style>
  <w:style w:type="character" w:styleId="Link">
    <w:name w:val="Hyperlink"/>
    <w:basedOn w:val="Absatzstandardschriftart"/>
    <w:uiPriority w:val="99"/>
    <w:semiHidden/>
    <w:unhideWhenUsed/>
    <w:rsid w:val="00A121A5"/>
    <w:rPr>
      <w:color w:val="0000FF"/>
      <w:u w:val="single"/>
    </w:rPr>
  </w:style>
  <w:style w:type="paragraph" w:customStyle="1" w:styleId="ebLiteraturverz">
    <w:name w:val="eb_Literaturverz."/>
    <w:qFormat/>
    <w:rsid w:val="003266F8"/>
    <w:pPr>
      <w:spacing w:after="240"/>
      <w:ind w:left="709"/>
    </w:pPr>
    <w:rPr>
      <w:rFonts w:ascii="Arial" w:hAnsi="Arial"/>
      <w:sz w:val="22"/>
      <w:szCs w:val="24"/>
      <w:lang w:val="de-CH"/>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1.jpeg"/><Relationship Id="rId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header" Target="header1.xml"/><Relationship Id="rId13" Type="http://schemas.openxmlformats.org/officeDocument/2006/relationships/fontTable" Target="fontTable.xml"/><Relationship Id="rId10" Type="http://schemas.openxmlformats.org/officeDocument/2006/relationships/image" Target="media/image2.jpeg"/><Relationship Id="rId5"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styles" Target="styles.xml"/><Relationship Id="rId9" Type="http://schemas.openxmlformats.org/officeDocument/2006/relationships/footer" Target="foot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HD_G5:Users:emanuel_arbeit:Documents:%20Aktuelles%20fu&#776;r%20Zu&#776;rich:Pa&#776;d_Informatik:VA_Muster09033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VA_Muster090330.dot</Template>
  <TotalTime>0</TotalTime>
  <Pages>6</Pages>
  <Words>1878</Words>
  <Characters>10706</Characters>
  <Application>Microsoft Macintosh Word</Application>
  <DocSecurity>0</DocSecurity>
  <Lines>89</Lines>
  <Paragraphs>21</Paragraphs>
  <ScaleCrop>false</ScaleCrop>
  <HeadingPairs>
    <vt:vector size="2" baseType="variant">
      <vt:variant>
        <vt:lpstr>Titel</vt:lpstr>
      </vt:variant>
      <vt:variant>
        <vt:i4>1</vt:i4>
      </vt:variant>
    </vt:vector>
  </HeadingPairs>
  <TitlesOfParts>
    <vt:vector size="1" baseType="lpstr">
      <vt:lpstr>Dies ist die Titelseite mit Bild, Verfasser, Datum </vt:lpstr>
    </vt:vector>
  </TitlesOfParts>
  <Company>Zürich</Company>
  <LinksUpToDate>false</LinksUpToDate>
  <CharactersWithSpaces>13147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 ist die Titelseite mit Bild, Verfasser, Datum </dc:title>
  <dc:subject/>
  <dc:creator>Emanuel Brühlmann</dc:creator>
  <cp:keywords/>
  <cp:lastModifiedBy>Emanuel Brühlmann</cp:lastModifiedBy>
  <cp:revision>2</cp:revision>
  <cp:lastPrinted>2009-05-04T13:57:00Z</cp:lastPrinted>
  <dcterms:created xsi:type="dcterms:W3CDTF">2009-08-18T15:25:00Z</dcterms:created>
  <dcterms:modified xsi:type="dcterms:W3CDTF">2009-08-18T15:25:00Z</dcterms:modified>
</cp:coreProperties>
</file>